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E1" w:rsidRPr="0001490A" w:rsidRDefault="008F66E1" w:rsidP="00663EF8">
      <w:pPr>
        <w:pStyle w:val="Heading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Pr="0001490A">
        <w:rPr>
          <w:sz w:val="28"/>
          <w:szCs w:val="28"/>
        </w:rPr>
        <w:t>«Семейная хроника войны»,</w:t>
      </w:r>
    </w:p>
    <w:p w:rsidR="008F66E1" w:rsidRDefault="008F66E1" w:rsidP="006F606B">
      <w:pPr>
        <w:rPr>
          <w:sz w:val="28"/>
        </w:rPr>
      </w:pPr>
    </w:p>
    <w:p w:rsidR="008F66E1" w:rsidRDefault="008F66E1" w:rsidP="00FB6AFE">
      <w:pPr>
        <w:rPr>
          <w:sz w:val="28"/>
        </w:rPr>
      </w:pPr>
      <w:r w:rsidRPr="009A0A47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85.25pt;height:256.5pt;visibility:visible">
            <v:imagedata r:id="rId4" o:title=""/>
          </v:shape>
        </w:pict>
      </w:r>
      <w:r w:rsidRPr="009A0A47">
        <w:rPr>
          <w:noProof/>
          <w:sz w:val="28"/>
        </w:rPr>
        <w:pict>
          <v:shape id="Рисунок 4" o:spid="_x0000_i1026" type="#_x0000_t75" style="width:260.25pt;height:190.5pt;visibility:visible">
            <v:imagedata r:id="rId5" o:title=""/>
          </v:shape>
        </w:pict>
      </w:r>
    </w:p>
    <w:p w:rsidR="008F66E1" w:rsidRDefault="008F66E1" w:rsidP="00FB6AFE">
      <w:pPr>
        <w:rPr>
          <w:sz w:val="28"/>
        </w:rPr>
      </w:pPr>
    </w:p>
    <w:p w:rsidR="008F66E1" w:rsidRDefault="008F66E1" w:rsidP="00FB6AFE">
      <w:pPr>
        <w:rPr>
          <w:sz w:val="28"/>
        </w:rPr>
      </w:pPr>
    </w:p>
    <w:p w:rsidR="008F66E1" w:rsidRDefault="008F66E1" w:rsidP="00FB6AFE">
      <w:pPr>
        <w:rPr>
          <w:sz w:val="28"/>
        </w:rPr>
      </w:pPr>
      <w:r>
        <w:rPr>
          <w:sz w:val="28"/>
        </w:rPr>
        <w:t xml:space="preserve">Романов Борис Яковлевич родился 16 августа 1931 года в деревне Кузьминка Венгеровского района Новосибирской области. В семье было восемь детей .В возрасте шести лет он остался без отца. Вырастила их мать Романова Марфа Феоктистовна. Трое старших сыновей : Алексей ,Михаил, Василий  были призваны на фронт. Старшие сыновья Алексей  и  Михаил пропали  без вести. </w:t>
      </w:r>
    </w:p>
    <w:p w:rsidR="008F66E1" w:rsidRDefault="008F66E1" w:rsidP="00FB6AFE">
      <w:pPr>
        <w:rPr>
          <w:sz w:val="28"/>
        </w:rPr>
      </w:pPr>
    </w:p>
    <w:p w:rsidR="008F66E1" w:rsidRDefault="008F66E1" w:rsidP="00FB6AFE">
      <w:pPr>
        <w:rPr>
          <w:sz w:val="28"/>
        </w:rPr>
      </w:pPr>
      <w:r w:rsidRPr="009A0A47">
        <w:rPr>
          <w:noProof/>
          <w:sz w:val="28"/>
        </w:rPr>
        <w:pict>
          <v:shape id="Рисунок 1" o:spid="_x0000_i1027" type="#_x0000_t75" style="width:221.25pt;height:269.25pt;visibility:visible">
            <v:imagedata r:id="rId6" o:title=""/>
          </v:shape>
        </w:pict>
      </w:r>
      <w:r>
        <w:rPr>
          <w:sz w:val="28"/>
        </w:rPr>
        <w:t>Романов Василий Яковлевич гвардии рядовой ручной пулеметчик1-й стрелковой роты 2 го мотор-стр .батальона 16 Гвардейской механизирован-ной  Краснознаменной бригады,6-го Гвардейского механизированного Краснознаменного корпуса,4-й танковой  армии, 1-го украинского фронта 16.04.1944 года был представлен к медали: «За боевые заслуги»</w:t>
      </w:r>
    </w:p>
    <w:p w:rsidR="008F66E1" w:rsidRDefault="008F66E1" w:rsidP="00FB6AFE">
      <w:pPr>
        <w:rPr>
          <w:sz w:val="28"/>
        </w:rPr>
      </w:pPr>
    </w:p>
    <w:p w:rsidR="008F66E1" w:rsidRDefault="008F66E1" w:rsidP="00FB6AFE">
      <w:pPr>
        <w:rPr>
          <w:sz w:val="28"/>
          <w:szCs w:val="28"/>
        </w:rPr>
      </w:pPr>
      <w:r w:rsidRPr="009A0A47">
        <w:rPr>
          <w:noProof/>
          <w:sz w:val="28"/>
        </w:rPr>
        <w:pict>
          <v:shape id="_x0000_i1028" type="#_x0000_t75" style="width:77.25pt;height:142.5pt;visibility:visible">
            <v:imagedata r:id="rId7" o:title=""/>
          </v:shape>
        </w:pict>
      </w:r>
      <w:r w:rsidRPr="009A0A47">
        <w:rPr>
          <w:noProof/>
          <w:sz w:val="28"/>
        </w:rPr>
        <w:pict>
          <v:shape id="_x0000_i1029" type="#_x0000_t75" style="width:126pt;height:211.5pt;visibility:visible">
            <v:imagedata r:id="rId8" o:title=""/>
          </v:shape>
        </w:pict>
      </w:r>
    </w:p>
    <w:p w:rsidR="008F66E1" w:rsidRDefault="008F66E1" w:rsidP="00FB6AFE">
      <w:pPr>
        <w:rPr>
          <w:sz w:val="28"/>
          <w:szCs w:val="28"/>
        </w:rPr>
      </w:pPr>
    </w:p>
    <w:p w:rsidR="008F66E1" w:rsidRDefault="008F66E1" w:rsidP="001B6980">
      <w:pPr>
        <w:rPr>
          <w:sz w:val="28"/>
        </w:rPr>
      </w:pPr>
      <w:r>
        <w:rPr>
          <w:sz w:val="28"/>
        </w:rPr>
        <w:t>Медаль: «За боевые Заслуги»</w:t>
      </w:r>
    </w:p>
    <w:p w:rsidR="008F66E1" w:rsidRDefault="008F66E1" w:rsidP="001B6980">
      <w:pPr>
        <w:rPr>
          <w:sz w:val="28"/>
        </w:rPr>
      </w:pPr>
    </w:p>
    <w:p w:rsidR="008F66E1" w:rsidRDefault="008F66E1" w:rsidP="001B6980">
      <w:pPr>
        <w:rPr>
          <w:sz w:val="28"/>
        </w:rPr>
      </w:pPr>
      <w:r>
        <w:rPr>
          <w:sz w:val="28"/>
        </w:rPr>
        <w:t>Из архива: «Подвиг народа»</w:t>
      </w:r>
    </w:p>
    <w:p w:rsidR="008F66E1" w:rsidRDefault="008F66E1" w:rsidP="001B6980">
      <w:pPr>
        <w:rPr>
          <w:sz w:val="28"/>
        </w:rPr>
      </w:pPr>
    </w:p>
    <w:p w:rsidR="008F66E1" w:rsidRDefault="008F66E1" w:rsidP="001B6980">
      <w:pPr>
        <w:rPr>
          <w:sz w:val="28"/>
        </w:rPr>
      </w:pPr>
      <w:r w:rsidRPr="009A0A47">
        <w:rPr>
          <w:noProof/>
          <w:sz w:val="28"/>
        </w:rPr>
        <w:pict>
          <v:shape id="Рисунок 5" o:spid="_x0000_i1030" type="#_x0000_t75" style="width:459pt;height:303pt;visibility:visible">
            <v:imagedata r:id="rId9" o:title=""/>
          </v:shape>
        </w:pict>
      </w:r>
    </w:p>
    <w:p w:rsidR="008F66E1" w:rsidRDefault="008F66E1" w:rsidP="00FB6AFE">
      <w:pPr>
        <w:rPr>
          <w:sz w:val="36"/>
          <w:szCs w:val="36"/>
        </w:rPr>
      </w:pPr>
      <w:r w:rsidRPr="00E116AF">
        <w:rPr>
          <w:sz w:val="36"/>
          <w:szCs w:val="36"/>
        </w:rPr>
        <w:t>Из архива: « Подвиг народ</w:t>
      </w:r>
      <w:r>
        <w:rPr>
          <w:sz w:val="36"/>
          <w:szCs w:val="36"/>
        </w:rPr>
        <w:t>а»</w:t>
      </w:r>
      <w:r w:rsidRPr="009A0A47">
        <w:rPr>
          <w:noProof/>
          <w:sz w:val="36"/>
          <w:szCs w:val="36"/>
        </w:rPr>
        <w:pict>
          <v:shape id="_x0000_i1031" type="#_x0000_t75" style="width:452.25pt;height:561.75pt;visibility:visible">
            <v:imagedata r:id="rId10" o:title=""/>
          </v:shape>
        </w:pict>
      </w:r>
    </w:p>
    <w:p w:rsidR="008F66E1" w:rsidRDefault="008F66E1" w:rsidP="00FB6AFE">
      <w:pPr>
        <w:rPr>
          <w:sz w:val="36"/>
          <w:szCs w:val="36"/>
        </w:rPr>
      </w:pPr>
    </w:p>
    <w:p w:rsidR="008F66E1" w:rsidRDefault="008F66E1" w:rsidP="00FB6AFE">
      <w:pPr>
        <w:rPr>
          <w:sz w:val="36"/>
          <w:szCs w:val="36"/>
        </w:rPr>
      </w:pPr>
    </w:p>
    <w:p w:rsidR="008F66E1" w:rsidRDefault="008F66E1" w:rsidP="00FB6AFE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>
        <w:rPr>
          <w:sz w:val="28"/>
        </w:rPr>
        <w:t>С войны не вернулся. Похоронен на Украине.</w: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>
        <w:rPr>
          <w:sz w:val="28"/>
        </w:rPr>
        <w:t>Романов Борис Яковлевич  всю жизнь проработал на машиностроительном заводе в горячем цеху, термистом. В 50 лет по выслуге лет пошел на пенсию. Имеет медаль: «Ветеран труда».</w:t>
      </w: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2" type="#_x0000_t75" style="width:84pt;height:131.25pt;visibility:visible">
            <v:imagedata r:id="rId11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3" type="#_x0000_t75" style="width:468pt;height:163.5pt;visibility:visible">
            <v:imagedata r:id="rId12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>
        <w:rPr>
          <w:sz w:val="28"/>
        </w:rPr>
        <w:t xml:space="preserve"> в настоящее время живет в г. Юрга, Кемеровской области. награжден медалью: «За доблестный труд в  Великой Отечественной войне 1941-1945гг» </w: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4" type="#_x0000_t75" style="width:109.5pt;height:171pt;visibility:visible">
            <v:imagedata r:id="rId13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5" type="#_x0000_t75" style="width:456pt;height:243.75pt;visibility:visible">
            <v:imagedata r:id="rId14" o:title=""/>
          </v:shape>
        </w:pict>
      </w:r>
    </w:p>
    <w:p w:rsidR="008F66E1" w:rsidRDefault="008F66E1" w:rsidP="006F606B">
      <w:pPr>
        <w:rPr>
          <w:sz w:val="28"/>
        </w:rPr>
      </w:pPr>
      <w:r>
        <w:rPr>
          <w:sz w:val="28"/>
        </w:rPr>
        <w:t>Является ветераном Великой отечественной войны</w:t>
      </w: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Рисунок 3" o:spid="_x0000_i1036" type="#_x0000_t75" style="width:464.25pt;height:208.5pt;visibility:visible">
            <v:imagedata r:id="rId15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>
        <w:rPr>
          <w:sz w:val="28"/>
        </w:rPr>
        <w:t>Также, награжден юбилейными медалями:</w: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7" type="#_x0000_t75" style="width:441.75pt;height:180.75pt;visibility:visible">
            <v:imagedata r:id="rId16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>
        <w:rPr>
          <w:sz w:val="28"/>
        </w:rPr>
        <w:t xml:space="preserve"> </w:t>
      </w:r>
      <w:r w:rsidRPr="009A0A47">
        <w:rPr>
          <w:noProof/>
          <w:sz w:val="28"/>
        </w:rPr>
        <w:pict>
          <v:shape id="_x0000_i1038" type="#_x0000_t75" style="width:438pt;height:4in;visibility:visible">
            <v:imagedata r:id="rId17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39" type="#_x0000_t75" style="width:438pt;height:323.25pt;visibility:visible">
            <v:imagedata r:id="rId18" o:title=""/>
          </v:shape>
        </w:pict>
      </w:r>
    </w:p>
    <w:p w:rsidR="008F66E1" w:rsidRDefault="008F66E1" w:rsidP="006F606B">
      <w:pPr>
        <w:rPr>
          <w:sz w:val="28"/>
        </w:rPr>
      </w:pPr>
      <w:r w:rsidRPr="009A0A47">
        <w:rPr>
          <w:noProof/>
          <w:sz w:val="28"/>
        </w:rPr>
        <w:pict>
          <v:shape id="_x0000_i1040" type="#_x0000_t75" style="width:441.75pt;height:290.25pt;visibility:visible">
            <v:imagedata r:id="rId19" o:title=""/>
          </v:shape>
        </w:pict>
      </w: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6F606B">
      <w:pPr>
        <w:rPr>
          <w:sz w:val="28"/>
        </w:rPr>
      </w:pPr>
    </w:p>
    <w:p w:rsidR="008F66E1" w:rsidRDefault="008F66E1" w:rsidP="005136A4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68B6">
        <w:rPr>
          <w:sz w:val="28"/>
          <w:szCs w:val="28"/>
        </w:rPr>
        <w:t xml:space="preserve">Адрес: г. </w:t>
      </w:r>
      <w:r>
        <w:rPr>
          <w:sz w:val="28"/>
          <w:szCs w:val="28"/>
        </w:rPr>
        <w:t>Кемерово, ул. Дзержинского, 19.</w:t>
      </w:r>
    </w:p>
    <w:p w:rsidR="008F66E1" w:rsidRPr="007065B4" w:rsidRDefault="008F66E1" w:rsidP="005136A4">
      <w:pPr>
        <w:pStyle w:val="NormalWeb"/>
        <w:spacing w:before="0" w:beforeAutospacing="0" w:after="0" w:afterAutospacing="0"/>
        <w:ind w:firstLine="709"/>
        <w:jc w:val="both"/>
        <w:rPr>
          <w:rStyle w:val="skypec2cprintcontainer"/>
          <w:sz w:val="28"/>
          <w:szCs w:val="28"/>
        </w:rPr>
      </w:pPr>
      <w:r w:rsidRPr="00CD68B6">
        <w:rPr>
          <w:sz w:val="28"/>
          <w:szCs w:val="28"/>
        </w:rPr>
        <w:t>Тел</w:t>
      </w:r>
      <w:r w:rsidRPr="007A4ABD">
        <w:rPr>
          <w:sz w:val="28"/>
          <w:szCs w:val="28"/>
        </w:rPr>
        <w:t xml:space="preserve">. </w:t>
      </w:r>
      <w:r w:rsidRPr="007A4ABD">
        <w:rPr>
          <w:rStyle w:val="skypec2cprintcontainer"/>
          <w:sz w:val="28"/>
          <w:szCs w:val="28"/>
        </w:rPr>
        <w:t>8(3842)44-18-57</w:t>
      </w:r>
      <w:r>
        <w:rPr>
          <w:rStyle w:val="skypec2cprintcontainer"/>
          <w:sz w:val="28"/>
          <w:szCs w:val="28"/>
        </w:rPr>
        <w:t>(Телятьева Марина Гавриловна)</w:t>
      </w:r>
    </w:p>
    <w:p w:rsidR="008F66E1" w:rsidRDefault="008F66E1" w:rsidP="005136A4">
      <w:pPr>
        <w:rPr>
          <w:sz w:val="28"/>
        </w:rPr>
      </w:pPr>
      <w:r>
        <w:rPr>
          <w:sz w:val="28"/>
          <w:szCs w:val="28"/>
        </w:rPr>
        <w:t xml:space="preserve">          </w:t>
      </w:r>
      <w:r w:rsidRPr="00CD68B6">
        <w:rPr>
          <w:sz w:val="28"/>
          <w:szCs w:val="28"/>
          <w:lang w:val="en-US"/>
        </w:rPr>
        <w:t>E</w:t>
      </w:r>
      <w:r w:rsidRPr="007A4AB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7A4ABD">
        <w:rPr>
          <w:sz w:val="28"/>
          <w:szCs w:val="28"/>
        </w:rPr>
        <w:t xml:space="preserve">: </w:t>
      </w:r>
      <w:hyperlink r:id="rId20" w:history="1">
        <w:r w:rsidRPr="00005F6D">
          <w:rPr>
            <w:rStyle w:val="Hyperlink"/>
            <w:sz w:val="28"/>
            <w:szCs w:val="28"/>
            <w:lang w:val="en-US"/>
          </w:rPr>
          <w:t>service</w:t>
        </w:r>
        <w:r w:rsidRPr="007A4ABD">
          <w:rPr>
            <w:rStyle w:val="Hyperlink"/>
            <w:sz w:val="28"/>
            <w:szCs w:val="28"/>
          </w:rPr>
          <w:t>@</w:t>
        </w:r>
        <w:r w:rsidRPr="00005F6D">
          <w:rPr>
            <w:rStyle w:val="Hyperlink"/>
            <w:sz w:val="28"/>
            <w:szCs w:val="28"/>
            <w:lang w:val="en-US"/>
          </w:rPr>
          <w:t>kemrsl</w:t>
        </w:r>
        <w:r w:rsidRPr="007A4ABD">
          <w:rPr>
            <w:rStyle w:val="Hyperlink"/>
            <w:sz w:val="28"/>
            <w:szCs w:val="28"/>
          </w:rPr>
          <w:t>.</w:t>
        </w:r>
        <w:r w:rsidRPr="00005F6D">
          <w:rPr>
            <w:rStyle w:val="Hyperlink"/>
            <w:sz w:val="28"/>
            <w:szCs w:val="28"/>
            <w:lang w:val="en-US"/>
          </w:rPr>
          <w:t>ru</w:t>
        </w:r>
      </w:hyperlink>
    </w:p>
    <w:sectPr w:rsidR="008F66E1" w:rsidSect="0025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606B"/>
    <w:rsid w:val="00005F6D"/>
    <w:rsid w:val="0001490A"/>
    <w:rsid w:val="000809B1"/>
    <w:rsid w:val="000F1ADF"/>
    <w:rsid w:val="001B6980"/>
    <w:rsid w:val="00257690"/>
    <w:rsid w:val="002E7A7D"/>
    <w:rsid w:val="003B200A"/>
    <w:rsid w:val="003C2927"/>
    <w:rsid w:val="0048228E"/>
    <w:rsid w:val="004F5FE7"/>
    <w:rsid w:val="005136A4"/>
    <w:rsid w:val="00521BAC"/>
    <w:rsid w:val="00535247"/>
    <w:rsid w:val="00663EF8"/>
    <w:rsid w:val="006F606B"/>
    <w:rsid w:val="007065B4"/>
    <w:rsid w:val="007A4ABD"/>
    <w:rsid w:val="0080334B"/>
    <w:rsid w:val="008B569F"/>
    <w:rsid w:val="008F66E1"/>
    <w:rsid w:val="00950450"/>
    <w:rsid w:val="009A0A47"/>
    <w:rsid w:val="00A008F6"/>
    <w:rsid w:val="00A97892"/>
    <w:rsid w:val="00B31398"/>
    <w:rsid w:val="00B634C3"/>
    <w:rsid w:val="00CD68B6"/>
    <w:rsid w:val="00E116AF"/>
    <w:rsid w:val="00F23582"/>
    <w:rsid w:val="00F852FD"/>
    <w:rsid w:val="00FB6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06B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663EF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63EF8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rsid w:val="005136A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136A4"/>
    <w:pPr>
      <w:spacing w:before="100" w:beforeAutospacing="1" w:after="100" w:afterAutospacing="1"/>
    </w:pPr>
  </w:style>
  <w:style w:type="character" w:customStyle="1" w:styleId="skypec2cprintcontainer">
    <w:name w:val="skype_c2c_print_container"/>
    <w:basedOn w:val="DefaultParagraphFont"/>
    <w:uiPriority w:val="99"/>
    <w:rsid w:val="005136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service@kemrs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</TotalTime>
  <Pages>7</Pages>
  <Words>222</Words>
  <Characters>1269</Characters>
  <Application>Microsoft Office Outlook</Application>
  <DocSecurity>0</DocSecurity>
  <Lines>0</Lines>
  <Paragraphs>0</Paragraphs>
  <ScaleCrop>false</ScaleCrop>
  <Company>-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14</cp:revision>
  <dcterms:created xsi:type="dcterms:W3CDTF">2015-06-19T04:14:00Z</dcterms:created>
  <dcterms:modified xsi:type="dcterms:W3CDTF">2015-08-24T08:28:00Z</dcterms:modified>
</cp:coreProperties>
</file>